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04EF" w:rsidRDefault="001367BF" w:rsidP="00C004EF">
      <w:pPr>
        <w:spacing w:line="264" w:lineRule="auto"/>
        <w:jc w:val="right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 </w:t>
      </w:r>
    </w:p>
    <w:p w:rsidR="00B842AF" w:rsidRDefault="00B842AF" w:rsidP="00C004EF">
      <w:pPr>
        <w:jc w:val="center"/>
        <w:rPr>
          <w:sz w:val="28"/>
          <w:szCs w:val="28"/>
        </w:rPr>
      </w:pPr>
    </w:p>
    <w:p w:rsidR="00B842AF" w:rsidRPr="002657D9" w:rsidRDefault="00C004EF" w:rsidP="00C004EF">
      <w:pPr>
        <w:jc w:val="center"/>
        <w:rPr>
          <w:rFonts w:eastAsia="Calibri"/>
          <w:b/>
          <w:sz w:val="28"/>
          <w:szCs w:val="28"/>
          <w:u w:val="single"/>
        </w:rPr>
      </w:pPr>
      <w:r w:rsidRPr="002657D9">
        <w:rPr>
          <w:b/>
          <w:sz w:val="28"/>
          <w:szCs w:val="28"/>
          <w:u w:val="single"/>
        </w:rPr>
        <w:t xml:space="preserve">Информация </w:t>
      </w:r>
      <w:r w:rsidRPr="002657D9">
        <w:rPr>
          <w:rFonts w:eastAsia="Calibri"/>
          <w:b/>
          <w:sz w:val="28"/>
          <w:szCs w:val="28"/>
          <w:u w:val="single"/>
        </w:rPr>
        <w:t>о сотрудниках, задействованных в организации работы</w:t>
      </w:r>
    </w:p>
    <w:p w:rsidR="00C004EF" w:rsidRPr="002657D9" w:rsidRDefault="004210BE" w:rsidP="00C004EF">
      <w:pPr>
        <w:jc w:val="center"/>
        <w:rPr>
          <w:b/>
          <w:sz w:val="28"/>
          <w:szCs w:val="28"/>
          <w:u w:val="single"/>
        </w:rPr>
      </w:pPr>
      <w:r>
        <w:rPr>
          <w:rFonts w:eastAsia="Calibri"/>
          <w:b/>
          <w:sz w:val="28"/>
          <w:szCs w:val="28"/>
          <w:u w:val="single"/>
        </w:rPr>
        <w:t>летнего</w:t>
      </w:r>
      <w:bookmarkStart w:id="0" w:name="_GoBack"/>
      <w:bookmarkEnd w:id="0"/>
      <w:r w:rsidR="00B842AF" w:rsidRPr="002657D9">
        <w:rPr>
          <w:rFonts w:eastAsia="Calibri"/>
          <w:b/>
          <w:sz w:val="28"/>
          <w:szCs w:val="28"/>
          <w:u w:val="single"/>
        </w:rPr>
        <w:t xml:space="preserve"> </w:t>
      </w:r>
      <w:r w:rsidR="00C004EF" w:rsidRPr="002657D9">
        <w:rPr>
          <w:rFonts w:eastAsia="Calibri"/>
          <w:b/>
          <w:sz w:val="28"/>
          <w:szCs w:val="28"/>
          <w:u w:val="single"/>
        </w:rPr>
        <w:t>пришкольного лагеря с дневным пребыванием (20</w:t>
      </w:r>
      <w:r w:rsidR="007B0FBA" w:rsidRPr="002657D9">
        <w:rPr>
          <w:rFonts w:eastAsia="Calibri"/>
          <w:b/>
          <w:sz w:val="28"/>
          <w:szCs w:val="28"/>
          <w:u w:val="single"/>
        </w:rPr>
        <w:t>2</w:t>
      </w:r>
      <w:r w:rsidR="001367BF">
        <w:rPr>
          <w:rFonts w:eastAsia="Calibri"/>
          <w:b/>
          <w:sz w:val="28"/>
          <w:szCs w:val="28"/>
          <w:u w:val="single"/>
        </w:rPr>
        <w:t>6</w:t>
      </w:r>
      <w:r w:rsidR="00C004EF" w:rsidRPr="002657D9">
        <w:rPr>
          <w:rFonts w:eastAsia="Calibri"/>
          <w:b/>
          <w:sz w:val="28"/>
          <w:szCs w:val="28"/>
          <w:u w:val="single"/>
        </w:rPr>
        <w:t xml:space="preserve"> год)</w:t>
      </w:r>
    </w:p>
    <w:tbl>
      <w:tblPr>
        <w:tblpPr w:leftFromText="180" w:rightFromText="180" w:vertAnchor="page" w:horzAnchor="margin" w:tblpY="3481"/>
        <w:tblW w:w="11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720"/>
        <w:gridCol w:w="4383"/>
        <w:gridCol w:w="3402"/>
      </w:tblGrid>
      <w:tr w:rsidR="003A3A41" w:rsidRPr="003A3A41" w:rsidTr="007B0FBA">
        <w:trPr>
          <w:trHeight w:val="470"/>
        </w:trPr>
        <w:tc>
          <w:tcPr>
            <w:tcW w:w="3085" w:type="dxa"/>
            <w:vMerge w:val="restart"/>
          </w:tcPr>
          <w:p w:rsidR="003A3A41" w:rsidRPr="003A3A41" w:rsidRDefault="003A3A41" w:rsidP="003A3A41">
            <w:pPr>
              <w:rPr>
                <w:sz w:val="24"/>
              </w:rPr>
            </w:pPr>
            <w:r w:rsidRPr="003A3A41">
              <w:rPr>
                <w:sz w:val="24"/>
              </w:rPr>
              <w:t>Образовательная организация</w:t>
            </w:r>
          </w:p>
          <w:p w:rsidR="003A3A41" w:rsidRPr="003A3A41" w:rsidRDefault="003A3A41" w:rsidP="003A3A41">
            <w:pPr>
              <w:rPr>
                <w:sz w:val="24"/>
              </w:rPr>
            </w:pPr>
          </w:p>
        </w:tc>
        <w:tc>
          <w:tcPr>
            <w:tcW w:w="8505" w:type="dxa"/>
            <w:gridSpan w:val="3"/>
          </w:tcPr>
          <w:p w:rsidR="003A3A41" w:rsidRPr="003A3A41" w:rsidRDefault="003A3A41" w:rsidP="003A3A41">
            <w:pPr>
              <w:rPr>
                <w:sz w:val="24"/>
              </w:rPr>
            </w:pPr>
            <w:r w:rsidRPr="003A3A41">
              <w:rPr>
                <w:sz w:val="24"/>
              </w:rPr>
              <w:t>Количество работников</w:t>
            </w:r>
          </w:p>
        </w:tc>
      </w:tr>
      <w:tr w:rsidR="003A3A41" w:rsidRPr="003A3A41" w:rsidTr="007B0FBA">
        <w:trPr>
          <w:trHeight w:val="436"/>
        </w:trPr>
        <w:tc>
          <w:tcPr>
            <w:tcW w:w="3085" w:type="dxa"/>
            <w:vMerge/>
          </w:tcPr>
          <w:p w:rsidR="003A3A41" w:rsidRPr="003A3A41" w:rsidRDefault="003A3A41" w:rsidP="003A3A41">
            <w:pPr>
              <w:tabs>
                <w:tab w:val="left" w:pos="921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20" w:type="dxa"/>
          </w:tcPr>
          <w:p w:rsidR="003A3A41" w:rsidRPr="003A3A41" w:rsidRDefault="003A3A41" w:rsidP="003A3A41">
            <w:pPr>
              <w:tabs>
                <w:tab w:val="left" w:pos="921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83" w:type="dxa"/>
          </w:tcPr>
          <w:p w:rsidR="003A3A41" w:rsidRPr="003A3A41" w:rsidRDefault="003A3A41" w:rsidP="003A3A41">
            <w:pPr>
              <w:tabs>
                <w:tab w:val="left" w:pos="92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3A3A41">
              <w:rPr>
                <w:sz w:val="24"/>
              </w:rPr>
              <w:t>Ф.И.О.</w:t>
            </w:r>
          </w:p>
        </w:tc>
        <w:tc>
          <w:tcPr>
            <w:tcW w:w="3402" w:type="dxa"/>
          </w:tcPr>
          <w:p w:rsidR="003A3A41" w:rsidRPr="003A3A41" w:rsidRDefault="003A3A41" w:rsidP="003A3A41">
            <w:pPr>
              <w:tabs>
                <w:tab w:val="left" w:pos="92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3A3A41">
              <w:rPr>
                <w:sz w:val="24"/>
              </w:rPr>
              <w:t>Должность в ЛОУ</w:t>
            </w:r>
          </w:p>
        </w:tc>
      </w:tr>
      <w:tr w:rsidR="003A3A41" w:rsidRPr="003A3A41" w:rsidTr="00EC20AD">
        <w:trPr>
          <w:trHeight w:val="340"/>
        </w:trPr>
        <w:tc>
          <w:tcPr>
            <w:tcW w:w="3085" w:type="dxa"/>
            <w:vMerge w:val="restart"/>
          </w:tcPr>
          <w:p w:rsidR="003A3A41" w:rsidRPr="003A3A41" w:rsidRDefault="003A3A41" w:rsidP="003A3A41">
            <w:pPr>
              <w:rPr>
                <w:sz w:val="24"/>
              </w:rPr>
            </w:pPr>
            <w:r w:rsidRPr="003A3A41">
              <w:rPr>
                <w:sz w:val="24"/>
              </w:rPr>
              <w:t>МБОУ Рыновская ООШ</w:t>
            </w:r>
          </w:p>
          <w:p w:rsidR="003A3A41" w:rsidRPr="003A3A41" w:rsidRDefault="003A3A41" w:rsidP="003A3A41">
            <w:pPr>
              <w:rPr>
                <w:sz w:val="24"/>
              </w:rPr>
            </w:pPr>
          </w:p>
        </w:tc>
        <w:tc>
          <w:tcPr>
            <w:tcW w:w="720" w:type="dxa"/>
          </w:tcPr>
          <w:p w:rsidR="003A3A41" w:rsidRPr="003A3A41" w:rsidRDefault="003A3A41" w:rsidP="003A3A41">
            <w:pPr>
              <w:rPr>
                <w:sz w:val="24"/>
              </w:rPr>
            </w:pPr>
            <w:r w:rsidRPr="003A3A41">
              <w:rPr>
                <w:sz w:val="24"/>
              </w:rPr>
              <w:t>1</w:t>
            </w:r>
          </w:p>
        </w:tc>
        <w:tc>
          <w:tcPr>
            <w:tcW w:w="4383" w:type="dxa"/>
          </w:tcPr>
          <w:p w:rsidR="003A3A41" w:rsidRPr="003A3A41" w:rsidRDefault="004210BE" w:rsidP="003A3A41">
            <w:pPr>
              <w:rPr>
                <w:sz w:val="24"/>
              </w:rPr>
            </w:pPr>
            <w:r>
              <w:rPr>
                <w:sz w:val="24"/>
              </w:rPr>
              <w:t>Стригунова Н.И.</w:t>
            </w:r>
          </w:p>
        </w:tc>
        <w:tc>
          <w:tcPr>
            <w:tcW w:w="3402" w:type="dxa"/>
          </w:tcPr>
          <w:p w:rsidR="003A3A41" w:rsidRPr="003A3A41" w:rsidRDefault="003A3A41" w:rsidP="003A3A41">
            <w:pPr>
              <w:rPr>
                <w:sz w:val="24"/>
              </w:rPr>
            </w:pPr>
            <w:r w:rsidRPr="003A3A41">
              <w:rPr>
                <w:sz w:val="24"/>
              </w:rPr>
              <w:t>начальник лагеря</w:t>
            </w:r>
          </w:p>
        </w:tc>
      </w:tr>
      <w:tr w:rsidR="003A3A41" w:rsidRPr="003A3A41" w:rsidTr="007B0FBA">
        <w:trPr>
          <w:trHeight w:val="340"/>
        </w:trPr>
        <w:tc>
          <w:tcPr>
            <w:tcW w:w="3085" w:type="dxa"/>
            <w:vMerge/>
          </w:tcPr>
          <w:p w:rsidR="003A3A41" w:rsidRPr="003A3A41" w:rsidRDefault="003A3A41" w:rsidP="003A3A41">
            <w:pPr>
              <w:tabs>
                <w:tab w:val="left" w:pos="921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20" w:type="dxa"/>
          </w:tcPr>
          <w:p w:rsidR="003A3A41" w:rsidRPr="003A3A41" w:rsidRDefault="003A3A41" w:rsidP="003A3A41">
            <w:pPr>
              <w:tabs>
                <w:tab w:val="left" w:pos="92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3A3A41">
              <w:rPr>
                <w:sz w:val="24"/>
              </w:rPr>
              <w:t>2</w:t>
            </w:r>
          </w:p>
        </w:tc>
        <w:tc>
          <w:tcPr>
            <w:tcW w:w="4383" w:type="dxa"/>
          </w:tcPr>
          <w:p w:rsidR="003A3A41" w:rsidRPr="003A3A41" w:rsidRDefault="003A3A41" w:rsidP="003A3A41">
            <w:pPr>
              <w:tabs>
                <w:tab w:val="left" w:pos="921"/>
              </w:tabs>
              <w:rPr>
                <w:rFonts w:eastAsia="Calibri"/>
                <w:sz w:val="24"/>
                <w:szCs w:val="24"/>
              </w:rPr>
            </w:pPr>
            <w:r w:rsidRPr="003A3A41">
              <w:rPr>
                <w:sz w:val="24"/>
              </w:rPr>
              <w:t>Дюжева Г.К.</w:t>
            </w:r>
          </w:p>
        </w:tc>
        <w:tc>
          <w:tcPr>
            <w:tcW w:w="3402" w:type="dxa"/>
          </w:tcPr>
          <w:p w:rsidR="003A3A41" w:rsidRPr="003A3A41" w:rsidRDefault="003A3A41" w:rsidP="003A3A41">
            <w:pPr>
              <w:tabs>
                <w:tab w:val="left" w:pos="921"/>
              </w:tabs>
              <w:rPr>
                <w:rFonts w:eastAsia="Calibri"/>
                <w:sz w:val="24"/>
                <w:szCs w:val="24"/>
              </w:rPr>
            </w:pPr>
            <w:r w:rsidRPr="003A3A41">
              <w:rPr>
                <w:sz w:val="24"/>
              </w:rPr>
              <w:t>воспитатель</w:t>
            </w:r>
          </w:p>
        </w:tc>
      </w:tr>
      <w:tr w:rsidR="003A3A41" w:rsidRPr="003A3A41" w:rsidTr="007B0FBA">
        <w:trPr>
          <w:trHeight w:val="340"/>
        </w:trPr>
        <w:tc>
          <w:tcPr>
            <w:tcW w:w="3085" w:type="dxa"/>
            <w:vMerge/>
          </w:tcPr>
          <w:p w:rsidR="003A3A41" w:rsidRPr="003A3A41" w:rsidRDefault="003A3A41" w:rsidP="003A3A41">
            <w:pPr>
              <w:tabs>
                <w:tab w:val="left" w:pos="921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20" w:type="dxa"/>
          </w:tcPr>
          <w:p w:rsidR="003A3A41" w:rsidRPr="003A3A41" w:rsidRDefault="003A3A41" w:rsidP="003A3A41">
            <w:pPr>
              <w:tabs>
                <w:tab w:val="left" w:pos="92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3A3A41">
              <w:rPr>
                <w:sz w:val="24"/>
              </w:rPr>
              <w:t>3</w:t>
            </w:r>
          </w:p>
        </w:tc>
        <w:tc>
          <w:tcPr>
            <w:tcW w:w="4383" w:type="dxa"/>
          </w:tcPr>
          <w:p w:rsidR="003A3A41" w:rsidRPr="003A3A41" w:rsidRDefault="003A3A41" w:rsidP="003A3A41">
            <w:pPr>
              <w:tabs>
                <w:tab w:val="left" w:pos="921"/>
              </w:tabs>
              <w:rPr>
                <w:rFonts w:eastAsia="Calibri"/>
                <w:sz w:val="24"/>
                <w:szCs w:val="24"/>
              </w:rPr>
            </w:pPr>
            <w:r w:rsidRPr="003A3A41">
              <w:rPr>
                <w:sz w:val="24"/>
              </w:rPr>
              <w:t>Лоскович Е.Н.</w:t>
            </w:r>
          </w:p>
        </w:tc>
        <w:tc>
          <w:tcPr>
            <w:tcW w:w="3402" w:type="dxa"/>
          </w:tcPr>
          <w:p w:rsidR="003A3A41" w:rsidRPr="003A3A41" w:rsidRDefault="003A3A41" w:rsidP="003A3A41">
            <w:pPr>
              <w:tabs>
                <w:tab w:val="left" w:pos="921"/>
              </w:tabs>
              <w:rPr>
                <w:rFonts w:eastAsia="Calibri"/>
                <w:sz w:val="24"/>
                <w:szCs w:val="24"/>
              </w:rPr>
            </w:pPr>
            <w:r w:rsidRPr="003A3A41">
              <w:rPr>
                <w:sz w:val="24"/>
              </w:rPr>
              <w:t>воспитатель</w:t>
            </w:r>
          </w:p>
        </w:tc>
      </w:tr>
      <w:tr w:rsidR="003A3A41" w:rsidRPr="003A3A41" w:rsidTr="007B0FBA">
        <w:trPr>
          <w:trHeight w:val="340"/>
        </w:trPr>
        <w:tc>
          <w:tcPr>
            <w:tcW w:w="3085" w:type="dxa"/>
            <w:vMerge/>
          </w:tcPr>
          <w:p w:rsidR="003A3A41" w:rsidRPr="003A3A41" w:rsidRDefault="003A3A41" w:rsidP="003A3A41">
            <w:pPr>
              <w:tabs>
                <w:tab w:val="left" w:pos="921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20" w:type="dxa"/>
          </w:tcPr>
          <w:p w:rsidR="003A3A41" w:rsidRPr="003A3A41" w:rsidRDefault="003A3A41" w:rsidP="003A3A41">
            <w:pPr>
              <w:tabs>
                <w:tab w:val="left" w:pos="92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3A3A41">
              <w:rPr>
                <w:sz w:val="24"/>
              </w:rPr>
              <w:t>4</w:t>
            </w:r>
          </w:p>
        </w:tc>
        <w:tc>
          <w:tcPr>
            <w:tcW w:w="4383" w:type="dxa"/>
          </w:tcPr>
          <w:p w:rsidR="003A3A41" w:rsidRPr="003A3A41" w:rsidRDefault="003A3A41" w:rsidP="003A3A41">
            <w:pPr>
              <w:tabs>
                <w:tab w:val="left" w:pos="921"/>
              </w:tabs>
              <w:rPr>
                <w:rFonts w:eastAsia="Calibri"/>
                <w:sz w:val="24"/>
                <w:szCs w:val="24"/>
              </w:rPr>
            </w:pPr>
            <w:r w:rsidRPr="003A3A41">
              <w:rPr>
                <w:sz w:val="24"/>
              </w:rPr>
              <w:t>Кучмиёва Л.М.</w:t>
            </w:r>
          </w:p>
        </w:tc>
        <w:tc>
          <w:tcPr>
            <w:tcW w:w="3402" w:type="dxa"/>
          </w:tcPr>
          <w:p w:rsidR="003A3A41" w:rsidRPr="003A3A41" w:rsidRDefault="003A3A41" w:rsidP="003A3A41">
            <w:pPr>
              <w:tabs>
                <w:tab w:val="left" w:pos="921"/>
              </w:tabs>
              <w:rPr>
                <w:rFonts w:eastAsia="Calibri"/>
                <w:sz w:val="24"/>
                <w:szCs w:val="24"/>
              </w:rPr>
            </w:pPr>
            <w:r w:rsidRPr="003A3A41">
              <w:rPr>
                <w:sz w:val="24"/>
              </w:rPr>
              <w:t>завхоз</w:t>
            </w:r>
          </w:p>
        </w:tc>
      </w:tr>
      <w:tr w:rsidR="003A3A41" w:rsidRPr="003A3A41" w:rsidTr="007B0FBA">
        <w:trPr>
          <w:trHeight w:val="340"/>
        </w:trPr>
        <w:tc>
          <w:tcPr>
            <w:tcW w:w="3085" w:type="dxa"/>
            <w:vMerge/>
          </w:tcPr>
          <w:p w:rsidR="003A3A41" w:rsidRPr="003A3A41" w:rsidRDefault="003A3A41" w:rsidP="003A3A41">
            <w:pPr>
              <w:tabs>
                <w:tab w:val="left" w:pos="921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20" w:type="dxa"/>
          </w:tcPr>
          <w:p w:rsidR="003A3A41" w:rsidRPr="003A3A41" w:rsidRDefault="003A3A41" w:rsidP="003A3A41">
            <w:pPr>
              <w:tabs>
                <w:tab w:val="left" w:pos="92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3A3A41">
              <w:rPr>
                <w:sz w:val="24"/>
              </w:rPr>
              <w:t>5</w:t>
            </w:r>
          </w:p>
        </w:tc>
        <w:tc>
          <w:tcPr>
            <w:tcW w:w="4383" w:type="dxa"/>
          </w:tcPr>
          <w:p w:rsidR="003A3A41" w:rsidRPr="003A3A41" w:rsidRDefault="003A3A41" w:rsidP="003A3A41">
            <w:pPr>
              <w:tabs>
                <w:tab w:val="left" w:pos="921"/>
              </w:tabs>
              <w:rPr>
                <w:rFonts w:eastAsia="Calibri"/>
                <w:sz w:val="24"/>
                <w:szCs w:val="24"/>
              </w:rPr>
            </w:pPr>
            <w:r w:rsidRPr="003A3A41">
              <w:rPr>
                <w:sz w:val="24"/>
              </w:rPr>
              <w:t>Люличева А.А.</w:t>
            </w:r>
          </w:p>
        </w:tc>
        <w:tc>
          <w:tcPr>
            <w:tcW w:w="3402" w:type="dxa"/>
          </w:tcPr>
          <w:p w:rsidR="003A3A41" w:rsidRPr="003A3A41" w:rsidRDefault="003A3A41" w:rsidP="003A3A41">
            <w:pPr>
              <w:tabs>
                <w:tab w:val="left" w:pos="921"/>
              </w:tabs>
              <w:rPr>
                <w:rFonts w:eastAsia="Calibri"/>
                <w:sz w:val="24"/>
                <w:szCs w:val="24"/>
              </w:rPr>
            </w:pPr>
            <w:r w:rsidRPr="003A3A41">
              <w:rPr>
                <w:sz w:val="24"/>
              </w:rPr>
              <w:t>повар</w:t>
            </w:r>
          </w:p>
        </w:tc>
      </w:tr>
      <w:tr w:rsidR="003A3A41" w:rsidRPr="003A3A41" w:rsidTr="007B0FBA">
        <w:trPr>
          <w:trHeight w:val="340"/>
        </w:trPr>
        <w:tc>
          <w:tcPr>
            <w:tcW w:w="3085" w:type="dxa"/>
            <w:vMerge/>
            <w:tcBorders>
              <w:bottom w:val="single" w:sz="4" w:space="0" w:color="auto"/>
            </w:tcBorders>
          </w:tcPr>
          <w:p w:rsidR="003A3A41" w:rsidRPr="003A3A41" w:rsidRDefault="003A3A41" w:rsidP="003A3A41">
            <w:pPr>
              <w:tabs>
                <w:tab w:val="left" w:pos="921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A41" w:rsidRPr="003A3A41" w:rsidRDefault="003A3A41" w:rsidP="003A3A41">
            <w:pPr>
              <w:tabs>
                <w:tab w:val="left" w:pos="92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3A3A41">
              <w:rPr>
                <w:sz w:val="24"/>
              </w:rPr>
              <w:t>6</w:t>
            </w:r>
          </w:p>
        </w:tc>
        <w:tc>
          <w:tcPr>
            <w:tcW w:w="4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A41" w:rsidRPr="003A3A41" w:rsidRDefault="003A3A41" w:rsidP="003A3A41">
            <w:pPr>
              <w:tabs>
                <w:tab w:val="left" w:pos="921"/>
              </w:tabs>
              <w:rPr>
                <w:rFonts w:eastAsia="Calibri"/>
                <w:sz w:val="24"/>
                <w:szCs w:val="24"/>
              </w:rPr>
            </w:pPr>
            <w:r w:rsidRPr="003A3A41">
              <w:rPr>
                <w:sz w:val="24"/>
              </w:rPr>
              <w:t>Степанчак Т.И.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3A41" w:rsidRPr="003A3A41" w:rsidRDefault="003A3A41" w:rsidP="003A3A41">
            <w:pPr>
              <w:tabs>
                <w:tab w:val="left" w:pos="921"/>
              </w:tabs>
              <w:rPr>
                <w:rFonts w:eastAsia="Calibri"/>
                <w:sz w:val="24"/>
                <w:szCs w:val="24"/>
              </w:rPr>
            </w:pPr>
            <w:r w:rsidRPr="003A3A41">
              <w:rPr>
                <w:sz w:val="24"/>
              </w:rPr>
              <w:t>кухонная рабочая</w:t>
            </w:r>
          </w:p>
        </w:tc>
      </w:tr>
      <w:tr w:rsidR="003A3A41" w:rsidRPr="003A3A41" w:rsidTr="00EC20AD">
        <w:trPr>
          <w:trHeight w:val="34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3A41" w:rsidRPr="003A3A41" w:rsidRDefault="003A3A41" w:rsidP="003A3A41">
            <w:pPr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A41" w:rsidRPr="003A3A41" w:rsidRDefault="003A3A41" w:rsidP="003A3A41">
            <w:pPr>
              <w:rPr>
                <w:sz w:val="24"/>
              </w:rPr>
            </w:pPr>
            <w:r w:rsidRPr="003A3A41">
              <w:rPr>
                <w:sz w:val="24"/>
              </w:rPr>
              <w:t>7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A41" w:rsidRPr="003A3A41" w:rsidRDefault="004210BE" w:rsidP="003A3A41">
            <w:pPr>
              <w:rPr>
                <w:sz w:val="24"/>
              </w:rPr>
            </w:pPr>
            <w:r>
              <w:rPr>
                <w:sz w:val="24"/>
              </w:rPr>
              <w:t>Селиванова И.А.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A41" w:rsidRPr="003A3A41" w:rsidRDefault="003A3A41" w:rsidP="003A3A41">
            <w:pPr>
              <w:rPr>
                <w:sz w:val="24"/>
              </w:rPr>
            </w:pPr>
            <w:r w:rsidRPr="003A3A41">
              <w:rPr>
                <w:sz w:val="24"/>
              </w:rPr>
              <w:t>УСП</w:t>
            </w:r>
          </w:p>
        </w:tc>
      </w:tr>
    </w:tbl>
    <w:p w:rsidR="00C004EF" w:rsidRPr="003A3A41" w:rsidRDefault="00C004EF" w:rsidP="00C004EF">
      <w:pPr>
        <w:spacing w:line="264" w:lineRule="auto"/>
        <w:jc w:val="both"/>
        <w:rPr>
          <w:rFonts w:cs="Tahoma"/>
          <w:sz w:val="32"/>
          <w:szCs w:val="28"/>
        </w:rPr>
      </w:pPr>
    </w:p>
    <w:p w:rsidR="001F46CF" w:rsidRPr="003A3A41" w:rsidRDefault="001F46CF" w:rsidP="00C004EF">
      <w:pPr>
        <w:spacing w:line="264" w:lineRule="auto"/>
        <w:jc w:val="both"/>
        <w:rPr>
          <w:rFonts w:cs="Tahoma"/>
          <w:sz w:val="32"/>
          <w:szCs w:val="28"/>
        </w:rPr>
      </w:pPr>
    </w:p>
    <w:p w:rsidR="001F46CF" w:rsidRPr="003A3A41" w:rsidRDefault="001F46CF" w:rsidP="00C004EF">
      <w:pPr>
        <w:spacing w:line="264" w:lineRule="auto"/>
        <w:jc w:val="both"/>
        <w:rPr>
          <w:rFonts w:cs="Tahoma"/>
          <w:sz w:val="32"/>
          <w:szCs w:val="28"/>
        </w:rPr>
      </w:pPr>
    </w:p>
    <w:p w:rsidR="001F46CF" w:rsidRPr="003A3A41" w:rsidRDefault="001F46CF" w:rsidP="00C004EF">
      <w:pPr>
        <w:spacing w:line="264" w:lineRule="auto"/>
        <w:jc w:val="both"/>
        <w:rPr>
          <w:rFonts w:cs="Tahoma"/>
          <w:sz w:val="32"/>
          <w:szCs w:val="28"/>
        </w:rPr>
      </w:pPr>
    </w:p>
    <w:p w:rsidR="007B0FBA" w:rsidRPr="003A3A41" w:rsidRDefault="007B0FBA" w:rsidP="00C004EF">
      <w:pPr>
        <w:spacing w:line="264" w:lineRule="auto"/>
        <w:jc w:val="both"/>
        <w:rPr>
          <w:rFonts w:cs="Tahoma"/>
          <w:sz w:val="32"/>
          <w:szCs w:val="28"/>
        </w:rPr>
      </w:pPr>
    </w:p>
    <w:p w:rsidR="007B0FBA" w:rsidRPr="003A3A41" w:rsidRDefault="007B0FBA" w:rsidP="00C004EF">
      <w:pPr>
        <w:spacing w:line="264" w:lineRule="auto"/>
        <w:jc w:val="both"/>
        <w:rPr>
          <w:rFonts w:cs="Tahoma"/>
          <w:sz w:val="32"/>
          <w:szCs w:val="28"/>
        </w:rPr>
      </w:pPr>
    </w:p>
    <w:p w:rsidR="007B0FBA" w:rsidRPr="003A3A41" w:rsidRDefault="007B0FBA" w:rsidP="00C004EF">
      <w:pPr>
        <w:spacing w:line="264" w:lineRule="auto"/>
        <w:jc w:val="both"/>
        <w:rPr>
          <w:rFonts w:cs="Tahoma"/>
          <w:sz w:val="32"/>
          <w:szCs w:val="28"/>
        </w:rPr>
      </w:pPr>
    </w:p>
    <w:p w:rsidR="007B0FBA" w:rsidRPr="003A3A41" w:rsidRDefault="007B0FBA" w:rsidP="00C004EF">
      <w:pPr>
        <w:spacing w:line="264" w:lineRule="auto"/>
        <w:jc w:val="both"/>
        <w:rPr>
          <w:rFonts w:cs="Tahoma"/>
          <w:sz w:val="32"/>
          <w:szCs w:val="28"/>
        </w:rPr>
      </w:pPr>
    </w:p>
    <w:p w:rsidR="007B0FBA" w:rsidRPr="003A3A41" w:rsidRDefault="007B0FBA" w:rsidP="00C004EF">
      <w:pPr>
        <w:spacing w:line="264" w:lineRule="auto"/>
        <w:jc w:val="both"/>
        <w:rPr>
          <w:rFonts w:cs="Tahoma"/>
          <w:sz w:val="32"/>
          <w:szCs w:val="28"/>
        </w:rPr>
      </w:pPr>
    </w:p>
    <w:p w:rsidR="007B0FBA" w:rsidRPr="003A3A41" w:rsidRDefault="007B0FBA" w:rsidP="00C004EF">
      <w:pPr>
        <w:spacing w:line="264" w:lineRule="auto"/>
        <w:jc w:val="both"/>
        <w:rPr>
          <w:rFonts w:cs="Tahoma"/>
          <w:sz w:val="32"/>
          <w:szCs w:val="28"/>
        </w:rPr>
      </w:pPr>
    </w:p>
    <w:p w:rsidR="007B0FBA" w:rsidRPr="003A3A41" w:rsidRDefault="007B0FBA" w:rsidP="00C004EF">
      <w:pPr>
        <w:spacing w:line="264" w:lineRule="auto"/>
        <w:jc w:val="both"/>
        <w:rPr>
          <w:rFonts w:cs="Tahoma"/>
          <w:sz w:val="32"/>
          <w:szCs w:val="28"/>
        </w:rPr>
      </w:pPr>
    </w:p>
    <w:p w:rsidR="007B0FBA" w:rsidRPr="003A3A41" w:rsidRDefault="007B0FBA" w:rsidP="00C004EF">
      <w:pPr>
        <w:spacing w:line="264" w:lineRule="auto"/>
        <w:jc w:val="both"/>
        <w:rPr>
          <w:rFonts w:cs="Tahoma"/>
          <w:sz w:val="32"/>
          <w:szCs w:val="28"/>
        </w:rPr>
      </w:pPr>
    </w:p>
    <w:p w:rsidR="007B0FBA" w:rsidRPr="003A3A41" w:rsidRDefault="007B0FBA" w:rsidP="00C004EF">
      <w:pPr>
        <w:spacing w:line="264" w:lineRule="auto"/>
        <w:jc w:val="both"/>
        <w:rPr>
          <w:rFonts w:cs="Tahoma"/>
          <w:sz w:val="32"/>
          <w:szCs w:val="28"/>
        </w:rPr>
      </w:pPr>
    </w:p>
    <w:p w:rsidR="001F46CF" w:rsidRPr="003A3A41" w:rsidRDefault="001367BF" w:rsidP="003A3A41">
      <w:pPr>
        <w:spacing w:line="264" w:lineRule="auto"/>
        <w:jc w:val="center"/>
        <w:rPr>
          <w:rFonts w:cs="Tahoma"/>
          <w:sz w:val="32"/>
          <w:szCs w:val="28"/>
        </w:rPr>
      </w:pPr>
      <w:r>
        <w:rPr>
          <w:rFonts w:cs="Tahoma"/>
          <w:sz w:val="28"/>
          <w:szCs w:val="24"/>
        </w:rPr>
        <w:t>Директор</w:t>
      </w:r>
      <w:r w:rsidR="003A3A41" w:rsidRPr="003A3A41">
        <w:rPr>
          <w:rFonts w:cs="Tahoma"/>
          <w:sz w:val="28"/>
          <w:szCs w:val="24"/>
        </w:rPr>
        <w:t xml:space="preserve">_________________ </w:t>
      </w:r>
      <w:r>
        <w:rPr>
          <w:rFonts w:cs="Tahoma"/>
          <w:sz w:val="28"/>
          <w:szCs w:val="24"/>
        </w:rPr>
        <w:t>Н.И. Стригунова</w:t>
      </w:r>
    </w:p>
    <w:sectPr w:rsidR="001F46CF" w:rsidRPr="003A3A41" w:rsidSect="007309A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76DF" w:rsidRDefault="000F76DF">
      <w:r>
        <w:separator/>
      </w:r>
    </w:p>
  </w:endnote>
  <w:endnote w:type="continuationSeparator" w:id="0">
    <w:p w:rsidR="000F76DF" w:rsidRDefault="000F7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61D9" w:rsidRDefault="00F561D9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61D9" w:rsidRDefault="00F561D9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61D9" w:rsidRDefault="00F561D9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76DF" w:rsidRDefault="000F76DF">
      <w:r>
        <w:separator/>
      </w:r>
    </w:p>
  </w:footnote>
  <w:footnote w:type="continuationSeparator" w:id="0">
    <w:p w:rsidR="000F76DF" w:rsidRDefault="000F7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61D9" w:rsidRDefault="00F561D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7C60" w:rsidRDefault="00FE7C60">
    <w:pPr>
      <w:pStyle w:val="a3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7C60" w:rsidRDefault="00FE7C60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A339D"/>
    <w:multiLevelType w:val="hybridMultilevel"/>
    <w:tmpl w:val="9AE25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6E2632"/>
    <w:multiLevelType w:val="hybridMultilevel"/>
    <w:tmpl w:val="12B05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CB4F42"/>
    <w:multiLevelType w:val="hybridMultilevel"/>
    <w:tmpl w:val="469ADA8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4920E2B"/>
    <w:multiLevelType w:val="hybridMultilevel"/>
    <w:tmpl w:val="86922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0A49EB"/>
    <w:multiLevelType w:val="hybridMultilevel"/>
    <w:tmpl w:val="67A822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1741A6"/>
    <w:multiLevelType w:val="hybridMultilevel"/>
    <w:tmpl w:val="7ADEF4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282315"/>
    <w:multiLevelType w:val="hybridMultilevel"/>
    <w:tmpl w:val="24E256E2"/>
    <w:lvl w:ilvl="0" w:tplc="DCAAFC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6BFC5E9A"/>
    <w:multiLevelType w:val="hybridMultilevel"/>
    <w:tmpl w:val="E66672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2A2F41"/>
    <w:multiLevelType w:val="hybridMultilevel"/>
    <w:tmpl w:val="150A5F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2"/>
  </w:num>
  <w:num w:numId="5">
    <w:abstractNumId w:val="4"/>
  </w:num>
  <w:num w:numId="6">
    <w:abstractNumId w:val="0"/>
  </w:num>
  <w:num w:numId="7">
    <w:abstractNumId w:val="8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42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61860"/>
    <w:rsid w:val="000028A1"/>
    <w:rsid w:val="00004C9C"/>
    <w:rsid w:val="000064BF"/>
    <w:rsid w:val="000077BD"/>
    <w:rsid w:val="00011082"/>
    <w:rsid w:val="00020625"/>
    <w:rsid w:val="00024942"/>
    <w:rsid w:val="000300B1"/>
    <w:rsid w:val="00033809"/>
    <w:rsid w:val="00034225"/>
    <w:rsid w:val="0004546B"/>
    <w:rsid w:val="000455C3"/>
    <w:rsid w:val="00046625"/>
    <w:rsid w:val="00050AC3"/>
    <w:rsid w:val="00070CEE"/>
    <w:rsid w:val="0007495D"/>
    <w:rsid w:val="00076793"/>
    <w:rsid w:val="000879DE"/>
    <w:rsid w:val="000917B6"/>
    <w:rsid w:val="000A15DB"/>
    <w:rsid w:val="000A3B1D"/>
    <w:rsid w:val="000D0595"/>
    <w:rsid w:val="000E0138"/>
    <w:rsid w:val="000F76DF"/>
    <w:rsid w:val="00100C1E"/>
    <w:rsid w:val="00113515"/>
    <w:rsid w:val="00115224"/>
    <w:rsid w:val="001367BF"/>
    <w:rsid w:val="00157626"/>
    <w:rsid w:val="001622DE"/>
    <w:rsid w:val="001716A8"/>
    <w:rsid w:val="0018688D"/>
    <w:rsid w:val="00192C1C"/>
    <w:rsid w:val="00193788"/>
    <w:rsid w:val="0019461C"/>
    <w:rsid w:val="00194C6F"/>
    <w:rsid w:val="00196754"/>
    <w:rsid w:val="001A0A85"/>
    <w:rsid w:val="001A1B8D"/>
    <w:rsid w:val="001B38F2"/>
    <w:rsid w:val="001C4690"/>
    <w:rsid w:val="001D7C42"/>
    <w:rsid w:val="001F46CF"/>
    <w:rsid w:val="001F5FAA"/>
    <w:rsid w:val="00206B12"/>
    <w:rsid w:val="00224635"/>
    <w:rsid w:val="00224CAD"/>
    <w:rsid w:val="0022712B"/>
    <w:rsid w:val="00233D3B"/>
    <w:rsid w:val="00234EFC"/>
    <w:rsid w:val="00235AB2"/>
    <w:rsid w:val="00237B40"/>
    <w:rsid w:val="00241CD5"/>
    <w:rsid w:val="002452D1"/>
    <w:rsid w:val="00254599"/>
    <w:rsid w:val="00262BDE"/>
    <w:rsid w:val="002657D9"/>
    <w:rsid w:val="0027417B"/>
    <w:rsid w:val="002763AF"/>
    <w:rsid w:val="00290CBF"/>
    <w:rsid w:val="00290FBD"/>
    <w:rsid w:val="002970EC"/>
    <w:rsid w:val="002A757C"/>
    <w:rsid w:val="002B5E9B"/>
    <w:rsid w:val="002C1D13"/>
    <w:rsid w:val="002C1DBD"/>
    <w:rsid w:val="002C54E1"/>
    <w:rsid w:val="002C57D7"/>
    <w:rsid w:val="002D3049"/>
    <w:rsid w:val="002D3228"/>
    <w:rsid w:val="002D4988"/>
    <w:rsid w:val="002E462B"/>
    <w:rsid w:val="00304DB8"/>
    <w:rsid w:val="003114EA"/>
    <w:rsid w:val="0031293A"/>
    <w:rsid w:val="00317216"/>
    <w:rsid w:val="00321B86"/>
    <w:rsid w:val="00327AD9"/>
    <w:rsid w:val="00332EA1"/>
    <w:rsid w:val="003331FD"/>
    <w:rsid w:val="0033799E"/>
    <w:rsid w:val="00351FE2"/>
    <w:rsid w:val="003566BF"/>
    <w:rsid w:val="00364C6A"/>
    <w:rsid w:val="00372964"/>
    <w:rsid w:val="003743DC"/>
    <w:rsid w:val="0038063E"/>
    <w:rsid w:val="0039388E"/>
    <w:rsid w:val="0039551F"/>
    <w:rsid w:val="003A3A41"/>
    <w:rsid w:val="003B0526"/>
    <w:rsid w:val="003B141F"/>
    <w:rsid w:val="003C29BB"/>
    <w:rsid w:val="003C32EA"/>
    <w:rsid w:val="003C447C"/>
    <w:rsid w:val="003D68F3"/>
    <w:rsid w:val="003E5878"/>
    <w:rsid w:val="003E5D83"/>
    <w:rsid w:val="003F2174"/>
    <w:rsid w:val="003F4C61"/>
    <w:rsid w:val="003F7248"/>
    <w:rsid w:val="00416740"/>
    <w:rsid w:val="00417A64"/>
    <w:rsid w:val="004210BE"/>
    <w:rsid w:val="00426720"/>
    <w:rsid w:val="00437C73"/>
    <w:rsid w:val="0044336A"/>
    <w:rsid w:val="00445400"/>
    <w:rsid w:val="00447CD8"/>
    <w:rsid w:val="00461860"/>
    <w:rsid w:val="00462EA4"/>
    <w:rsid w:val="0046482E"/>
    <w:rsid w:val="0047138D"/>
    <w:rsid w:val="00477551"/>
    <w:rsid w:val="00494026"/>
    <w:rsid w:val="00496580"/>
    <w:rsid w:val="004B0421"/>
    <w:rsid w:val="004C219B"/>
    <w:rsid w:val="004E28A3"/>
    <w:rsid w:val="004F2260"/>
    <w:rsid w:val="0050097A"/>
    <w:rsid w:val="00501A29"/>
    <w:rsid w:val="00506329"/>
    <w:rsid w:val="00521B84"/>
    <w:rsid w:val="00527D8A"/>
    <w:rsid w:val="005323F6"/>
    <w:rsid w:val="005453E8"/>
    <w:rsid w:val="00553762"/>
    <w:rsid w:val="005675D7"/>
    <w:rsid w:val="00571A93"/>
    <w:rsid w:val="0058096A"/>
    <w:rsid w:val="005812C0"/>
    <w:rsid w:val="00592282"/>
    <w:rsid w:val="005971E2"/>
    <w:rsid w:val="005B1A5D"/>
    <w:rsid w:val="005B1B76"/>
    <w:rsid w:val="005B5173"/>
    <w:rsid w:val="005B5357"/>
    <w:rsid w:val="005C1491"/>
    <w:rsid w:val="005F1C49"/>
    <w:rsid w:val="005F641D"/>
    <w:rsid w:val="0061016B"/>
    <w:rsid w:val="006307AC"/>
    <w:rsid w:val="00642530"/>
    <w:rsid w:val="006467CD"/>
    <w:rsid w:val="006555E1"/>
    <w:rsid w:val="00660A30"/>
    <w:rsid w:val="006730B4"/>
    <w:rsid w:val="006752E3"/>
    <w:rsid w:val="00677491"/>
    <w:rsid w:val="00686F0F"/>
    <w:rsid w:val="00696430"/>
    <w:rsid w:val="006A0E5C"/>
    <w:rsid w:val="006B5340"/>
    <w:rsid w:val="006D661B"/>
    <w:rsid w:val="006E0A68"/>
    <w:rsid w:val="006E52DB"/>
    <w:rsid w:val="006F68C6"/>
    <w:rsid w:val="007067C7"/>
    <w:rsid w:val="007157D5"/>
    <w:rsid w:val="007309AB"/>
    <w:rsid w:val="0074487C"/>
    <w:rsid w:val="007539B1"/>
    <w:rsid w:val="007570F5"/>
    <w:rsid w:val="00762696"/>
    <w:rsid w:val="007707A3"/>
    <w:rsid w:val="00770EC0"/>
    <w:rsid w:val="00774AFA"/>
    <w:rsid w:val="007B0FBA"/>
    <w:rsid w:val="007B13F6"/>
    <w:rsid w:val="007B699A"/>
    <w:rsid w:val="007D3064"/>
    <w:rsid w:val="007E301B"/>
    <w:rsid w:val="007E47A5"/>
    <w:rsid w:val="007F47BA"/>
    <w:rsid w:val="007F77D8"/>
    <w:rsid w:val="008010E6"/>
    <w:rsid w:val="00801B0E"/>
    <w:rsid w:val="00811152"/>
    <w:rsid w:val="00824193"/>
    <w:rsid w:val="0082424E"/>
    <w:rsid w:val="00826A2A"/>
    <w:rsid w:val="0084055E"/>
    <w:rsid w:val="00841E59"/>
    <w:rsid w:val="008471B3"/>
    <w:rsid w:val="008535B0"/>
    <w:rsid w:val="00862F43"/>
    <w:rsid w:val="00863A2E"/>
    <w:rsid w:val="00871012"/>
    <w:rsid w:val="008734CC"/>
    <w:rsid w:val="0088281A"/>
    <w:rsid w:val="00894E8E"/>
    <w:rsid w:val="008A0324"/>
    <w:rsid w:val="008A5595"/>
    <w:rsid w:val="008C12AA"/>
    <w:rsid w:val="008C31E0"/>
    <w:rsid w:val="008E3922"/>
    <w:rsid w:val="008F6FB3"/>
    <w:rsid w:val="00913299"/>
    <w:rsid w:val="00925E51"/>
    <w:rsid w:val="009271A9"/>
    <w:rsid w:val="00937833"/>
    <w:rsid w:val="00943E9D"/>
    <w:rsid w:val="009470FD"/>
    <w:rsid w:val="009614F8"/>
    <w:rsid w:val="00966F52"/>
    <w:rsid w:val="00971DC1"/>
    <w:rsid w:val="00980890"/>
    <w:rsid w:val="00985FDF"/>
    <w:rsid w:val="00994D7C"/>
    <w:rsid w:val="00997D37"/>
    <w:rsid w:val="009A1B3B"/>
    <w:rsid w:val="009A4C8F"/>
    <w:rsid w:val="009B00FF"/>
    <w:rsid w:val="009B5C5C"/>
    <w:rsid w:val="009B6839"/>
    <w:rsid w:val="009C4BD0"/>
    <w:rsid w:val="009D1996"/>
    <w:rsid w:val="009D1B01"/>
    <w:rsid w:val="009E6B15"/>
    <w:rsid w:val="009E71CD"/>
    <w:rsid w:val="00A0130A"/>
    <w:rsid w:val="00A02E89"/>
    <w:rsid w:val="00A03DDC"/>
    <w:rsid w:val="00A07251"/>
    <w:rsid w:val="00A12E59"/>
    <w:rsid w:val="00A14E0F"/>
    <w:rsid w:val="00A176C5"/>
    <w:rsid w:val="00A21AE3"/>
    <w:rsid w:val="00A30776"/>
    <w:rsid w:val="00A343BE"/>
    <w:rsid w:val="00A45686"/>
    <w:rsid w:val="00A4783E"/>
    <w:rsid w:val="00A5341D"/>
    <w:rsid w:val="00A56BCF"/>
    <w:rsid w:val="00A6512C"/>
    <w:rsid w:val="00A71BE2"/>
    <w:rsid w:val="00A848A7"/>
    <w:rsid w:val="00A8613C"/>
    <w:rsid w:val="00A900E1"/>
    <w:rsid w:val="00AA18E7"/>
    <w:rsid w:val="00AA1BE8"/>
    <w:rsid w:val="00AA411F"/>
    <w:rsid w:val="00AA4AA4"/>
    <w:rsid w:val="00AA7C0A"/>
    <w:rsid w:val="00AB4904"/>
    <w:rsid w:val="00AC2DA1"/>
    <w:rsid w:val="00AC6D02"/>
    <w:rsid w:val="00AD3130"/>
    <w:rsid w:val="00AE4EF6"/>
    <w:rsid w:val="00AF4D1C"/>
    <w:rsid w:val="00AF4D57"/>
    <w:rsid w:val="00AF72CE"/>
    <w:rsid w:val="00B000D3"/>
    <w:rsid w:val="00B04092"/>
    <w:rsid w:val="00B1435A"/>
    <w:rsid w:val="00B175F5"/>
    <w:rsid w:val="00B254DB"/>
    <w:rsid w:val="00B25640"/>
    <w:rsid w:val="00B26EA0"/>
    <w:rsid w:val="00B31003"/>
    <w:rsid w:val="00B426B3"/>
    <w:rsid w:val="00B53A70"/>
    <w:rsid w:val="00B76AF5"/>
    <w:rsid w:val="00B77E42"/>
    <w:rsid w:val="00B814FC"/>
    <w:rsid w:val="00B842AF"/>
    <w:rsid w:val="00B84E81"/>
    <w:rsid w:val="00B868ED"/>
    <w:rsid w:val="00BA4ACD"/>
    <w:rsid w:val="00BA74A5"/>
    <w:rsid w:val="00BB43B2"/>
    <w:rsid w:val="00BB74A1"/>
    <w:rsid w:val="00BC7FB8"/>
    <w:rsid w:val="00BD4726"/>
    <w:rsid w:val="00BD5554"/>
    <w:rsid w:val="00BD76A9"/>
    <w:rsid w:val="00BE44F0"/>
    <w:rsid w:val="00BF2DD0"/>
    <w:rsid w:val="00C004EF"/>
    <w:rsid w:val="00C04800"/>
    <w:rsid w:val="00C068CE"/>
    <w:rsid w:val="00C102F7"/>
    <w:rsid w:val="00C1385C"/>
    <w:rsid w:val="00C144A5"/>
    <w:rsid w:val="00C150B9"/>
    <w:rsid w:val="00C257DC"/>
    <w:rsid w:val="00C34D46"/>
    <w:rsid w:val="00C34ED1"/>
    <w:rsid w:val="00C4131B"/>
    <w:rsid w:val="00C41614"/>
    <w:rsid w:val="00C437F6"/>
    <w:rsid w:val="00C47B9F"/>
    <w:rsid w:val="00C47C59"/>
    <w:rsid w:val="00C56177"/>
    <w:rsid w:val="00C64218"/>
    <w:rsid w:val="00C71477"/>
    <w:rsid w:val="00C830C2"/>
    <w:rsid w:val="00C91E97"/>
    <w:rsid w:val="00C94245"/>
    <w:rsid w:val="00C94C32"/>
    <w:rsid w:val="00C95E19"/>
    <w:rsid w:val="00C967B5"/>
    <w:rsid w:val="00C973E5"/>
    <w:rsid w:val="00CA3DCD"/>
    <w:rsid w:val="00CB44AE"/>
    <w:rsid w:val="00CC0753"/>
    <w:rsid w:val="00CC2ED3"/>
    <w:rsid w:val="00CD70D4"/>
    <w:rsid w:val="00CE5D64"/>
    <w:rsid w:val="00CF5FAB"/>
    <w:rsid w:val="00D04771"/>
    <w:rsid w:val="00D10A1E"/>
    <w:rsid w:val="00D16F21"/>
    <w:rsid w:val="00D2157B"/>
    <w:rsid w:val="00D247A3"/>
    <w:rsid w:val="00D26954"/>
    <w:rsid w:val="00D4489B"/>
    <w:rsid w:val="00D548DF"/>
    <w:rsid w:val="00D56AEA"/>
    <w:rsid w:val="00D70825"/>
    <w:rsid w:val="00D73689"/>
    <w:rsid w:val="00D74418"/>
    <w:rsid w:val="00D76BFA"/>
    <w:rsid w:val="00D90964"/>
    <w:rsid w:val="00D97623"/>
    <w:rsid w:val="00DB06A1"/>
    <w:rsid w:val="00DB071D"/>
    <w:rsid w:val="00DB42A6"/>
    <w:rsid w:val="00DB6FF6"/>
    <w:rsid w:val="00DC1561"/>
    <w:rsid w:val="00DD3162"/>
    <w:rsid w:val="00DE17CD"/>
    <w:rsid w:val="00E13C18"/>
    <w:rsid w:val="00E159A7"/>
    <w:rsid w:val="00E3472F"/>
    <w:rsid w:val="00E44909"/>
    <w:rsid w:val="00E478AB"/>
    <w:rsid w:val="00E47B62"/>
    <w:rsid w:val="00E61381"/>
    <w:rsid w:val="00E80041"/>
    <w:rsid w:val="00EA6082"/>
    <w:rsid w:val="00EB172D"/>
    <w:rsid w:val="00EE4FB2"/>
    <w:rsid w:val="00EF3A46"/>
    <w:rsid w:val="00EF42D4"/>
    <w:rsid w:val="00EF60E2"/>
    <w:rsid w:val="00EF79D5"/>
    <w:rsid w:val="00F10964"/>
    <w:rsid w:val="00F147CD"/>
    <w:rsid w:val="00F1530D"/>
    <w:rsid w:val="00F26F00"/>
    <w:rsid w:val="00F301C6"/>
    <w:rsid w:val="00F3283E"/>
    <w:rsid w:val="00F344F8"/>
    <w:rsid w:val="00F40EFC"/>
    <w:rsid w:val="00F46E13"/>
    <w:rsid w:val="00F51D5D"/>
    <w:rsid w:val="00F55F4E"/>
    <w:rsid w:val="00F561D9"/>
    <w:rsid w:val="00F824E3"/>
    <w:rsid w:val="00F85940"/>
    <w:rsid w:val="00F9140E"/>
    <w:rsid w:val="00F92459"/>
    <w:rsid w:val="00F92FE0"/>
    <w:rsid w:val="00FA0641"/>
    <w:rsid w:val="00FA34CE"/>
    <w:rsid w:val="00FB2425"/>
    <w:rsid w:val="00FB358E"/>
    <w:rsid w:val="00FB7152"/>
    <w:rsid w:val="00FC7478"/>
    <w:rsid w:val="00FD2571"/>
    <w:rsid w:val="00FE7C60"/>
    <w:rsid w:val="00FE7DE9"/>
    <w:rsid w:val="00FF2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FF8149"/>
  <w15:docId w15:val="{0669853F-3D71-4A5F-B60D-EC806A5F4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42A6"/>
  </w:style>
  <w:style w:type="paragraph" w:styleId="1">
    <w:name w:val="heading 1"/>
    <w:basedOn w:val="a"/>
    <w:next w:val="a"/>
    <w:link w:val="10"/>
    <w:qFormat/>
    <w:rsid w:val="003F217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DB42A6"/>
    <w:pPr>
      <w:keepNext/>
      <w:jc w:val="center"/>
      <w:outlineLvl w:val="1"/>
    </w:pPr>
    <w:rPr>
      <w:b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B42A6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DB42A6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DB42A6"/>
  </w:style>
  <w:style w:type="character" w:styleId="a6">
    <w:name w:val="Hyperlink"/>
    <w:rsid w:val="00CA3DCD"/>
    <w:rPr>
      <w:color w:val="0000FF"/>
      <w:u w:val="single"/>
    </w:rPr>
  </w:style>
  <w:style w:type="paragraph" w:styleId="a7">
    <w:name w:val="Balloon Text"/>
    <w:basedOn w:val="a"/>
    <w:link w:val="a8"/>
    <w:rsid w:val="00416740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416740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E613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a0"/>
    <w:rsid w:val="00F561D9"/>
  </w:style>
  <w:style w:type="character" w:customStyle="1" w:styleId="10">
    <w:name w:val="Заголовок 1 Знак"/>
    <w:basedOn w:val="a0"/>
    <w:link w:val="1"/>
    <w:rsid w:val="003F2174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7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8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4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stoshkina\Desktop\&#1055;&#1080;&#1089;&#1100;&#1084;&#1086;%20-%20&#1085;&#1086;&#1074;&#1099;&#1081;%20&#1073;&#1083;&#1072;&#1085;&#108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Props1.xml><?xml version="1.0" encoding="utf-8"?>
<ds:datastoreItem xmlns:ds="http://schemas.openxmlformats.org/officeDocument/2006/customXml" ds:itemID="{4CBB424F-B51E-4C60-9082-015AFE672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 - новый бланк</Template>
  <TotalTime>4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pustoshkina</dc:creator>
  <cp:lastModifiedBy>Директор</cp:lastModifiedBy>
  <cp:revision>11</cp:revision>
  <cp:lastPrinted>2026-02-16T08:40:00Z</cp:lastPrinted>
  <dcterms:created xsi:type="dcterms:W3CDTF">2024-06-04T09:00:00Z</dcterms:created>
  <dcterms:modified xsi:type="dcterms:W3CDTF">2026-05-27T05:46:00Z</dcterms:modified>
</cp:coreProperties>
</file>